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0FB1" w:rsidRDefault="000C4D89">
      <w:r>
        <w:rPr>
          <w:noProof/>
          <w:lang w:eastAsia="ru-RU"/>
        </w:rPr>
        <w:drawing>
          <wp:inline distT="0" distB="0" distL="0" distR="0">
            <wp:extent cx="6238875" cy="9534525"/>
            <wp:effectExtent l="19050" t="0" r="9525" b="0"/>
            <wp:docPr id="1" name="Рисунок 1" descr="H:\Новая папка\ат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:\Новая папка\атк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953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0FB1" w:rsidRDefault="00830FB1">
      <w:r>
        <w:br w:type="page"/>
      </w:r>
    </w:p>
    <w:p w:rsidR="00830FB1" w:rsidRDefault="000C4D89">
      <w:r>
        <w:rPr>
          <w:noProof/>
          <w:lang w:eastAsia="ru-RU"/>
        </w:rPr>
        <w:drawing>
          <wp:inline distT="0" distB="0" distL="0" distR="0">
            <wp:extent cx="6315075" cy="9744075"/>
            <wp:effectExtent l="19050" t="0" r="9525" b="0"/>
            <wp:docPr id="2" name="Рисунок 2" descr="H:\Новая папка\атк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:\Новая папка\атк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75" cy="974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41C8" w:rsidRDefault="000C4D89">
      <w:r>
        <w:rPr>
          <w:noProof/>
          <w:lang w:eastAsia="ru-RU"/>
        </w:rPr>
        <w:lastRenderedPageBreak/>
        <w:drawing>
          <wp:inline distT="0" distB="0" distL="0" distR="0">
            <wp:extent cx="6172200" cy="10039350"/>
            <wp:effectExtent l="19050" t="0" r="0" b="0"/>
            <wp:docPr id="3" name="Рисунок 3" descr="H:\Новая папка\атк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:\Новая папка\атк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1003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641C8" w:rsidSect="00830FB1">
      <w:pgSz w:w="11906" w:h="16838"/>
      <w:pgMar w:top="568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ttachedTemplate r:id="rId1"/>
  <w:defaultTabStop w:val="708"/>
  <w:characterSpacingControl w:val="doNotCompress"/>
  <w:compat/>
  <w:rsids>
    <w:rsidRoot w:val="000C4D89"/>
    <w:rsid w:val="000C4D89"/>
    <w:rsid w:val="00830FB1"/>
    <w:rsid w:val="00B641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41C8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0F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0FB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&#1051;&#1080;&#1083;&#1080;&#1103;\Desktop\cyjdf%20cfqn\akt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akt</Template>
  <TotalTime>1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Лилия</dc:creator>
  <cp:lastModifiedBy>Лилия</cp:lastModifiedBy>
  <cp:revision>2</cp:revision>
  <dcterms:created xsi:type="dcterms:W3CDTF">2012-02-26T18:02:00Z</dcterms:created>
  <dcterms:modified xsi:type="dcterms:W3CDTF">2012-02-26T18:03:00Z</dcterms:modified>
</cp:coreProperties>
</file>